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903" w:rsidRDefault="00A65903" w:rsidP="00A373C4">
      <w:pPr>
        <w:snapToGrid w:val="0"/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bookmarkStart w:id="0" w:name="_GoBack"/>
      <w:bookmarkEnd w:id="0"/>
    </w:p>
    <w:p w:rsidR="00731375" w:rsidRPr="00731375" w:rsidRDefault="00731375" w:rsidP="00731375">
      <w:pPr>
        <w:snapToGrid w:val="0"/>
        <w:spacing w:after="240" w:line="240" w:lineRule="auto"/>
        <w:jc w:val="center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LIBERATORIA PER LA FOTO DI FINE ANNO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 xml:space="preserve">Io sottoscritto/a: (Nome e cognome del </w:t>
      </w:r>
      <w:r w:rsidRPr="003C4360">
        <w:rPr>
          <w:rFonts w:ascii="Arial Nova" w:eastAsia="Times New Roman" w:hAnsi="Arial Nova" w:cs="Arial"/>
          <w:b/>
          <w:sz w:val="20"/>
          <w:szCs w:val="20"/>
          <w:lang w:eastAsia="it-IT"/>
        </w:rPr>
        <w:t>genitore e/o tutore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)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........................................................................................................................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Nato/a il..............a..........................., prov. (......), residente a.....................................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 xml:space="preserve">Io sottoscritto/a: (Nome e cognome del </w:t>
      </w:r>
      <w:r w:rsidRPr="003C4360">
        <w:rPr>
          <w:rFonts w:ascii="Arial Nova" w:eastAsia="Times New Roman" w:hAnsi="Arial Nova" w:cs="Arial"/>
          <w:b/>
          <w:sz w:val="20"/>
          <w:szCs w:val="20"/>
          <w:lang w:eastAsia="it-IT"/>
        </w:rPr>
        <w:t>genitore e/o tutore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)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.....................................................................................................................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Nato/a il..............a...........................,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 xml:space="preserve"> 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prov.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 xml:space="preserve"> 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(......), residente a.....................................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In qualità di tutori/tutrici legali del/della minorenne: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 xml:space="preserve">(Nome e cognome del </w:t>
      </w:r>
      <w:r w:rsidRPr="003C4360">
        <w:rPr>
          <w:rFonts w:ascii="Arial Nova" w:eastAsia="Times New Roman" w:hAnsi="Arial Nova" w:cs="Arial"/>
          <w:b/>
          <w:sz w:val="20"/>
          <w:szCs w:val="20"/>
          <w:lang w:eastAsia="it-IT"/>
        </w:rPr>
        <w:t>minore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)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 xml:space="preserve"> 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.................................................................................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Nato/a il.............., a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 xml:space="preserve"> 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 xml:space="preserve">......., in provincia di </w:t>
      </w:r>
      <w:proofErr w:type="gramStart"/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(....</w:t>
      </w:r>
      <w:proofErr w:type="gramEnd"/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), Residente a...........................................</w:t>
      </w:r>
    </w:p>
    <w:p w:rsidR="00093CD8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Concedo al fotografo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 xml:space="preserve"> 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.................................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...........................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 xml:space="preserve"> scelto dai rappresentanti dei genitori in consiglio di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 xml:space="preserve"> 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classe/interclasse/intersezione</w:t>
      </w:r>
      <w:r w:rsidR="00093CD8">
        <w:rPr>
          <w:rFonts w:ascii="Arial Nova" w:eastAsia="Times New Roman" w:hAnsi="Arial Nova" w:cs="Arial"/>
          <w:sz w:val="20"/>
          <w:szCs w:val="20"/>
          <w:lang w:eastAsia="it-IT"/>
        </w:rPr>
        <w:t>.</w:t>
      </w:r>
    </w:p>
    <w:p w:rsidR="00731375" w:rsidRPr="00093CD8" w:rsidRDefault="00093CD8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093CD8">
        <w:rPr>
          <w:rFonts w:ascii="Arial Nova" w:eastAsia="Times New Roman" w:hAnsi="Arial Nova" w:cs="Arial"/>
          <w:bCs/>
          <w:sz w:val="20"/>
          <w:szCs w:val="20"/>
          <w:lang w:eastAsia="it-IT"/>
        </w:rPr>
        <w:t>Si chiarisce che il fotografo individuato tratterà i dati nel rispetto del documento "Informativa per studenti e famiglie" disponibile sul sito della scuola all'indirizzo </w:t>
      </w:r>
      <w:hyperlink r:id="rId7" w:tgtFrame="_blank" w:history="1">
        <w:r w:rsidRPr="00093CD8">
          <w:rPr>
            <w:rStyle w:val="Collegamentoipertestuale"/>
            <w:rFonts w:ascii="Arial Nova" w:eastAsia="Times New Roman" w:hAnsi="Arial Nova" w:cs="Arial"/>
            <w:bCs/>
            <w:sz w:val="20"/>
            <w:szCs w:val="20"/>
            <w:lang w:eastAsia="it-IT"/>
          </w:rPr>
          <w:t>https://www.dd3cesena.edu.it/pagina/6/privacy</w:t>
        </w:r>
      </w:hyperlink>
      <w:r w:rsidRPr="00093CD8">
        <w:rPr>
          <w:rFonts w:ascii="Arial Nova" w:eastAsia="Times New Roman" w:hAnsi="Arial Nova" w:cs="Arial"/>
          <w:bCs/>
          <w:sz w:val="20"/>
          <w:szCs w:val="20"/>
          <w:lang w:eastAsia="it-IT"/>
        </w:rPr>
        <w:t>.</w:t>
      </w:r>
    </w:p>
    <w:p w:rsidR="00731375" w:rsidRPr="00731375" w:rsidRDefault="00731375" w:rsidP="00731375">
      <w:pPr>
        <w:snapToGrid w:val="0"/>
        <w:spacing w:after="240" w:line="240" w:lineRule="auto"/>
        <w:jc w:val="center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L’AUTORIZZAZIONE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affinché il minore di cui sopra venga ritratto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 xml:space="preserve"> 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nella foto di classe di fine anno scolastico.</w:t>
      </w:r>
    </w:p>
    <w:p w:rsidR="003C4360" w:rsidRDefault="003C4360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>
        <w:rPr>
          <w:rFonts w:ascii="Arial Nova" w:eastAsia="Times New Roman" w:hAnsi="Arial Nova" w:cs="Arial"/>
          <w:sz w:val="20"/>
          <w:szCs w:val="20"/>
          <w:lang w:eastAsia="it-IT"/>
        </w:rPr>
        <w:t>Data ……………………………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Firma di entrambi i genitori: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______________________________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_______________________________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IN ALTERNATIVA, FIRMA DI UN SOLO GENITORE: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Il sottoscritto...................................................................conformemente alle disposizioni in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 xml:space="preserve"> 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materia di autocertificazione e consapevole delle conseguenze amministrative e penali per chi rilasci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 xml:space="preserve"> 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dichiarazioni non veritiere, di formazione o uso di atti falsi, ai sensi del DPR 445/2000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DICHIARA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di aver rilasciato la predetta autorizzazione in osservanza delle disposizioni sulla responsabilità genitoriale di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 xml:space="preserve"> </w:t>
      </w: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cui agli artt.316, 337ter e 337 quater del codice civile che richiedono il consenso di entrambi i genitori.</w:t>
      </w:r>
    </w:p>
    <w:p w:rsidR="00731375" w:rsidRPr="00731375" w:rsidRDefault="00731375" w:rsidP="00731375">
      <w:pPr>
        <w:snapToGrid w:val="0"/>
        <w:spacing w:after="240" w:line="240" w:lineRule="auto"/>
        <w:jc w:val="both"/>
        <w:rPr>
          <w:rFonts w:ascii="Arial Nova" w:eastAsia="Times New Roman" w:hAnsi="Arial Nova" w:cs="Arial"/>
          <w:sz w:val="20"/>
          <w:szCs w:val="20"/>
          <w:lang w:eastAsia="it-IT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>Data........................................... Firma..........................................</w:t>
      </w:r>
    </w:p>
    <w:p w:rsidR="00E840B0" w:rsidRPr="00731375" w:rsidRDefault="00A65903" w:rsidP="00731375">
      <w:pPr>
        <w:snapToGrid w:val="0"/>
        <w:spacing w:after="240" w:line="240" w:lineRule="auto"/>
        <w:jc w:val="both"/>
        <w:rPr>
          <w:rFonts w:ascii="Arial Nova" w:hAnsi="Arial Nova" w:cs="Arial"/>
          <w:sz w:val="20"/>
          <w:szCs w:val="20"/>
        </w:rPr>
      </w:pPr>
      <w:r w:rsidRPr="00731375">
        <w:rPr>
          <w:rFonts w:ascii="Arial Nova" w:eastAsia="Times New Roman" w:hAnsi="Arial Nova" w:cs="Arial"/>
          <w:sz w:val="20"/>
          <w:szCs w:val="20"/>
          <w:lang w:eastAsia="it-IT"/>
        </w:rPr>
        <w:tab/>
      </w:r>
    </w:p>
    <w:sectPr w:rsidR="00E840B0" w:rsidRPr="00731375" w:rsidSect="00991D09">
      <w:headerReference w:type="first" r:id="rId8"/>
      <w:pgSz w:w="11906" w:h="16838"/>
      <w:pgMar w:top="567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1375" w:rsidRDefault="00731375" w:rsidP="00634FED">
      <w:pPr>
        <w:spacing w:after="0" w:line="240" w:lineRule="auto"/>
      </w:pPr>
      <w:r>
        <w:separator/>
      </w:r>
    </w:p>
  </w:endnote>
  <w:endnote w:type="continuationSeparator" w:id="0">
    <w:p w:rsidR="00731375" w:rsidRDefault="00731375" w:rsidP="00634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1375" w:rsidRDefault="00731375" w:rsidP="00634FED">
      <w:pPr>
        <w:spacing w:after="0" w:line="240" w:lineRule="auto"/>
      </w:pPr>
      <w:r>
        <w:separator/>
      </w:r>
    </w:p>
  </w:footnote>
  <w:footnote w:type="continuationSeparator" w:id="0">
    <w:p w:rsidR="00731375" w:rsidRDefault="00731375" w:rsidP="00634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FED" w:rsidRDefault="0045469A">
    <w:pPr>
      <w:pStyle w:val="Intestazione"/>
    </w:pPr>
    <w:r>
      <w:rPr>
        <w:noProof/>
      </w:rPr>
      <w:drawing>
        <wp:inline distT="0" distB="0" distL="0" distR="0" wp14:anchorId="26F909E5" wp14:editId="35B73126">
          <wp:extent cx="6116565" cy="871855"/>
          <wp:effectExtent l="0" t="0" r="0" b="444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testazio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565" cy="871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BB2CD4"/>
    <w:multiLevelType w:val="multilevel"/>
    <w:tmpl w:val="0F92C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BE3714"/>
    <w:multiLevelType w:val="hybridMultilevel"/>
    <w:tmpl w:val="B1687E7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3665C16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375"/>
    <w:rsid w:val="00093CD8"/>
    <w:rsid w:val="00124C3E"/>
    <w:rsid w:val="001270EC"/>
    <w:rsid w:val="001A1140"/>
    <w:rsid w:val="002B643B"/>
    <w:rsid w:val="002C0CBD"/>
    <w:rsid w:val="0034310A"/>
    <w:rsid w:val="003744DC"/>
    <w:rsid w:val="003C4360"/>
    <w:rsid w:val="003C45C2"/>
    <w:rsid w:val="0045469A"/>
    <w:rsid w:val="0052374C"/>
    <w:rsid w:val="00556207"/>
    <w:rsid w:val="005619E6"/>
    <w:rsid w:val="00633550"/>
    <w:rsid w:val="006347DF"/>
    <w:rsid w:val="00634FED"/>
    <w:rsid w:val="00680011"/>
    <w:rsid w:val="006D36E1"/>
    <w:rsid w:val="00731375"/>
    <w:rsid w:val="007844AC"/>
    <w:rsid w:val="00843EF6"/>
    <w:rsid w:val="00853FB9"/>
    <w:rsid w:val="008659D5"/>
    <w:rsid w:val="00891CAD"/>
    <w:rsid w:val="00991D09"/>
    <w:rsid w:val="009C4DC2"/>
    <w:rsid w:val="00A373C4"/>
    <w:rsid w:val="00A65903"/>
    <w:rsid w:val="00B96AEA"/>
    <w:rsid w:val="00C8214F"/>
    <w:rsid w:val="00CA2B15"/>
    <w:rsid w:val="00D86663"/>
    <w:rsid w:val="00D9652D"/>
    <w:rsid w:val="00DA55E0"/>
    <w:rsid w:val="00DB132E"/>
    <w:rsid w:val="00DD16A3"/>
    <w:rsid w:val="00DF2867"/>
    <w:rsid w:val="00E332B4"/>
    <w:rsid w:val="00E71B80"/>
    <w:rsid w:val="00E840B0"/>
    <w:rsid w:val="00EA1828"/>
    <w:rsid w:val="00F97A82"/>
    <w:rsid w:val="00FE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6420B7"/>
  <w15:docId w15:val="{69EF0A23-8DEC-4FA2-91DE-807C5D66D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34F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4FED"/>
  </w:style>
  <w:style w:type="paragraph" w:styleId="Pidipagina">
    <w:name w:val="footer"/>
    <w:basedOn w:val="Normale"/>
    <w:link w:val="PidipaginaCarattere"/>
    <w:uiPriority w:val="99"/>
    <w:unhideWhenUsed/>
    <w:rsid w:val="00634F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4F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4FE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B96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B96AE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093CD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93C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3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dd3cesena.edu.it/pagina/6/privac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rico.flamigni.TRECFC\Documents\Modelli%20di%20Office%20personalizzati\Documento%20intestato%20digital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Documento intestato digitale</Template>
  <TotalTime>6</TotalTime>
  <Pages>1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Enrico Flamigni</dc:creator>
  <cp:lastModifiedBy>Enrico Flamigni</cp:lastModifiedBy>
  <cp:revision>3</cp:revision>
  <dcterms:created xsi:type="dcterms:W3CDTF">2022-05-13T11:09:00Z</dcterms:created>
  <dcterms:modified xsi:type="dcterms:W3CDTF">2022-05-13T11:15:00Z</dcterms:modified>
</cp:coreProperties>
</file>